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19E" w:rsidRDefault="00414413">
      <w:pPr>
        <w:pStyle w:val="Standard"/>
        <w:jc w:val="center"/>
      </w:pPr>
      <w:r>
        <w:t xml:space="preserve">                        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</w:t>
      </w:r>
    </w:p>
    <w:p w:rsidR="003A519E" w:rsidRDefault="00414413">
      <w:pPr>
        <w:pStyle w:val="Standar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 Association Jardins du Nord »</w:t>
      </w:r>
    </w:p>
    <w:p w:rsidR="003A519E" w:rsidRDefault="00414413">
      <w:pPr>
        <w:pStyle w:val="Standard"/>
        <w:jc w:val="center"/>
      </w:pPr>
      <w:r>
        <w:t>3 Petit Chemin d’Arras</w:t>
      </w:r>
    </w:p>
    <w:p w:rsidR="003A519E" w:rsidRDefault="00414413">
      <w:pPr>
        <w:pStyle w:val="Standard"/>
        <w:jc w:val="center"/>
      </w:pPr>
      <w:r>
        <w:t>62620 Ruitz</w:t>
      </w:r>
    </w:p>
    <w:p w:rsidR="003A519E" w:rsidRDefault="003A519E">
      <w:pPr>
        <w:pStyle w:val="Standard"/>
        <w:jc w:val="right"/>
        <w:rPr>
          <w:b/>
          <w:bCs/>
        </w:rPr>
      </w:pPr>
    </w:p>
    <w:p w:rsidR="003A519E" w:rsidRDefault="003A519E">
      <w:pPr>
        <w:pStyle w:val="Standard"/>
        <w:jc w:val="right"/>
        <w:rPr>
          <w:b/>
          <w:bCs/>
        </w:rPr>
      </w:pPr>
    </w:p>
    <w:p w:rsidR="003A519E" w:rsidRDefault="00414413">
      <w:pPr>
        <w:pStyle w:val="Standard"/>
      </w:pPr>
      <w:r>
        <w:rPr>
          <w:b/>
          <w:bCs/>
        </w:rPr>
        <w:t xml:space="preserve">Objet : </w:t>
      </w:r>
      <w:r>
        <w:t>A</w:t>
      </w:r>
      <w:r>
        <w:rPr>
          <w:bCs/>
        </w:rPr>
        <w:t xml:space="preserve">dhésion du membre </w:t>
      </w:r>
      <w:r>
        <w:rPr>
          <w:bCs/>
        </w:rPr>
        <w:t>actif.</w:t>
      </w:r>
    </w:p>
    <w:p w:rsidR="003A519E" w:rsidRDefault="003A519E">
      <w:pPr>
        <w:pStyle w:val="Standard"/>
        <w:rPr>
          <w:b/>
          <w:bCs/>
        </w:rPr>
      </w:pPr>
    </w:p>
    <w:p w:rsidR="003A519E" w:rsidRDefault="00414413">
      <w:pPr>
        <w:pStyle w:val="Standard"/>
        <w:jc w:val="center"/>
      </w:pPr>
      <w:r>
        <w:rPr>
          <w:b/>
          <w:bCs/>
        </w:rPr>
        <w:t>Bonjour !</w:t>
      </w:r>
    </w:p>
    <w:p w:rsidR="003A519E" w:rsidRDefault="003A519E">
      <w:pPr>
        <w:pStyle w:val="Standard"/>
        <w:jc w:val="center"/>
        <w:rPr>
          <w:b/>
          <w:bCs/>
        </w:rPr>
      </w:pPr>
    </w:p>
    <w:p w:rsidR="003A519E" w:rsidRDefault="00414413">
      <w:pPr>
        <w:jc w:val="both"/>
      </w:pPr>
      <w:r>
        <w:t xml:space="preserve">Une </w:t>
      </w:r>
      <w:r>
        <w:rPr>
          <w:b/>
          <w:bCs/>
        </w:rPr>
        <w:t>association</w:t>
      </w:r>
      <w:r>
        <w:t xml:space="preserve"> est un groupement de personnes volontaires réunies autour d’un projet commun ou partageant des activités, mais sans chercher à réaliser de bénéfices. </w:t>
      </w:r>
      <w:r>
        <w:rPr>
          <w:b/>
          <w:bCs/>
        </w:rPr>
        <w:t>Jardins du Nord</w:t>
      </w:r>
      <w:r>
        <w:t xml:space="preserve"> est une </w:t>
      </w:r>
      <w:r>
        <w:rPr>
          <w:b/>
          <w:bCs/>
        </w:rPr>
        <w:t>association</w:t>
      </w:r>
      <w:r>
        <w:t>.</w:t>
      </w:r>
    </w:p>
    <w:p w:rsidR="003A519E" w:rsidRDefault="00414413">
      <w:pPr>
        <w:jc w:val="both"/>
      </w:pPr>
      <w:r>
        <w:t xml:space="preserve">Le </w:t>
      </w:r>
      <w:r>
        <w:rPr>
          <w:b/>
          <w:bCs/>
        </w:rPr>
        <w:t>bénévolat</w:t>
      </w:r>
      <w:r>
        <w:t xml:space="preserve"> est un don de soi lib</w:t>
      </w:r>
      <w:r>
        <w:t>rement consenti et gratuit. Le bénévolat est un choix volontaire prenant appui sur des motivations et des options personnelles.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>Il y a différentes manières de s’impliquer dans les activités d’une association :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 xml:space="preserve">  On peut participer </w:t>
      </w:r>
      <w:r>
        <w:rPr>
          <w:b/>
          <w:bCs/>
        </w:rPr>
        <w:t>sans être membre</w:t>
      </w:r>
      <w:r>
        <w:t xml:space="preserve"> : en e</w:t>
      </w:r>
      <w:r>
        <w:t>ffectuant des dons ou en s’impliquant ponctuellement dans certaines actions de l’association.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 xml:space="preserve"> On peut être </w:t>
      </w:r>
      <w:r>
        <w:rPr>
          <w:b/>
          <w:bCs/>
        </w:rPr>
        <w:t>adhérent</w:t>
      </w:r>
      <w:r>
        <w:t xml:space="preserve"> en payant régulièrement une cotisation. Cette participation limitée correspond au désir d’être informé de l’activité de l’association et d</w:t>
      </w:r>
      <w:r>
        <w:t>e l’encourager dans son action. Souvent, l'unique but est de bénéficier de prestations.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 xml:space="preserve">  On peut aussi s’engager de manière plus importante, en prenant directement en charge les actions mises en œuvre par l’association : </w:t>
      </w:r>
      <w:r>
        <w:rPr>
          <w:b/>
          <w:bCs/>
        </w:rPr>
        <w:t>La Fête des Jardiniers</w:t>
      </w:r>
      <w:r>
        <w:t xml:space="preserve"> de </w:t>
      </w:r>
      <w:r>
        <w:rPr>
          <w:b/>
          <w:bCs/>
        </w:rPr>
        <w:t>Barlin</w:t>
      </w:r>
      <w:r>
        <w:t xml:space="preserve"> par exemple ... mais surtout en devenant  un </w:t>
      </w:r>
      <w:r>
        <w:rPr>
          <w:b/>
          <w:bCs/>
        </w:rPr>
        <w:t>membre actif</w:t>
      </w:r>
      <w:r>
        <w:t xml:space="preserve">. Certes, le </w:t>
      </w:r>
      <w:r>
        <w:rPr>
          <w:b/>
          <w:bCs/>
        </w:rPr>
        <w:t>membre actif</w:t>
      </w:r>
      <w:r>
        <w:t xml:space="preserve"> participe effectivement aux activités et/ou à la gestion de l’association mais il la soutient également financièrement avec sa cotisation annuelle.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>Adhérer à l'</w:t>
      </w:r>
      <w:r>
        <w:rPr>
          <w:b/>
          <w:bCs/>
        </w:rPr>
        <w:t>Associatio</w:t>
      </w:r>
      <w:r>
        <w:rPr>
          <w:b/>
          <w:bCs/>
        </w:rPr>
        <w:t>n</w:t>
      </w:r>
      <w:r>
        <w:t xml:space="preserve"> </w:t>
      </w:r>
      <w:r>
        <w:rPr>
          <w:b/>
          <w:bCs/>
        </w:rPr>
        <w:t>Jardins du Nord</w:t>
      </w:r>
      <w:r>
        <w:t xml:space="preserve"> comme </w:t>
      </w:r>
      <w:r>
        <w:rPr>
          <w:b/>
          <w:bCs/>
        </w:rPr>
        <w:t>membre actif</w:t>
      </w:r>
      <w:r>
        <w:t xml:space="preserve"> pour soutenir nos actions s'élève à  </w:t>
      </w:r>
      <w:r>
        <w:rPr>
          <w:b/>
          <w:bCs/>
        </w:rPr>
        <w:t>10€/an</w:t>
      </w:r>
      <w:r>
        <w:t xml:space="preserve">. Ce qui correspond à : </w:t>
      </w:r>
      <w:r>
        <w:rPr>
          <w:b/>
          <w:bCs/>
        </w:rPr>
        <w:t>0.83 €/mois</w:t>
      </w:r>
      <w:r>
        <w:t xml:space="preserve"> ou </w:t>
      </w:r>
      <w:r>
        <w:rPr>
          <w:b/>
          <w:bCs/>
        </w:rPr>
        <w:t>0.027€/jour.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rPr>
          <w:b/>
          <w:bCs/>
        </w:rPr>
        <w:t xml:space="preserve">Jardins du Nord </w:t>
      </w:r>
      <w:r>
        <w:t xml:space="preserve">est accessible depuis son forum et son site internet mais elle concentre toute son énergie pour sa </w:t>
      </w:r>
      <w:r>
        <w:t xml:space="preserve">manifestation annuelle qui a lieu tous les ans sur Barlin le quatrième dimanche d'octobre : </w:t>
      </w:r>
      <w:r>
        <w:rPr>
          <w:b/>
          <w:bCs/>
        </w:rPr>
        <w:t>La Fête des Jardiniers</w:t>
      </w:r>
      <w:r>
        <w:t>. Elle y fédère tous les jardiniers de la région et au-delà.</w:t>
      </w:r>
    </w:p>
    <w:p w:rsidR="003A519E" w:rsidRDefault="003A519E">
      <w:pPr>
        <w:jc w:val="both"/>
      </w:pPr>
    </w:p>
    <w:p w:rsidR="003A519E" w:rsidRDefault="00414413">
      <w:pPr>
        <w:jc w:val="both"/>
      </w:pPr>
      <w:r>
        <w:t xml:space="preserve">Nous avons besoin de vous comme </w:t>
      </w:r>
      <w:r>
        <w:rPr>
          <w:b/>
          <w:bCs/>
        </w:rPr>
        <w:t>membre actif</w:t>
      </w:r>
      <w:r>
        <w:t xml:space="preserve"> pour pérenniser cette action. </w:t>
      </w:r>
      <w:r>
        <w:rPr>
          <w:b/>
          <w:bCs/>
        </w:rPr>
        <w:t>Ce qu</w:t>
      </w:r>
      <w:r>
        <w:rPr>
          <w:b/>
          <w:bCs/>
        </w:rPr>
        <w:t xml:space="preserve">i peut paraître ridicule pour </w:t>
      </w:r>
      <w:proofErr w:type="gramStart"/>
      <w:r>
        <w:rPr>
          <w:b/>
          <w:bCs/>
        </w:rPr>
        <w:t>certains reste énorme</w:t>
      </w:r>
      <w:proofErr w:type="gramEnd"/>
      <w:r>
        <w:rPr>
          <w:b/>
          <w:bCs/>
        </w:rPr>
        <w:t xml:space="preserve"> pour nous !</w:t>
      </w:r>
      <w:r>
        <w:t xml:space="preserve">  A bientôt et merci.</w:t>
      </w:r>
    </w:p>
    <w:p w:rsidR="003A519E" w:rsidRDefault="003A519E">
      <w:pPr>
        <w:pStyle w:val="Standard"/>
        <w:jc w:val="both"/>
      </w:pPr>
    </w:p>
    <w:p w:rsidR="003A519E" w:rsidRDefault="003A519E">
      <w:pPr>
        <w:pStyle w:val="Standard"/>
        <w:jc w:val="both"/>
      </w:pPr>
    </w:p>
    <w:p w:rsidR="003A519E" w:rsidRDefault="00414413">
      <w:pPr>
        <w:pStyle w:val="Standard"/>
      </w:pPr>
      <w:r>
        <w:rPr>
          <w:b/>
        </w:rPr>
        <w:t>Cordialement</w:t>
      </w:r>
      <w:r>
        <w:t xml:space="preserve">, Philippe </w:t>
      </w:r>
      <w:proofErr w:type="spellStart"/>
      <w:r>
        <w:t>Weclawiak</w:t>
      </w:r>
      <w:proofErr w:type="spellEnd"/>
      <w:r>
        <w:t>.</w:t>
      </w:r>
    </w:p>
    <w:p w:rsidR="003A519E" w:rsidRDefault="00414413">
      <w:pPr>
        <w:pStyle w:val="Standard"/>
      </w:pPr>
      <w:r>
        <w:t>Président et organisateur.</w:t>
      </w:r>
    </w:p>
    <w:p w:rsidR="003A519E" w:rsidRDefault="003A519E">
      <w:pPr>
        <w:pStyle w:val="Standard"/>
      </w:pPr>
    </w:p>
    <w:p w:rsidR="003A519E" w:rsidRDefault="00414413">
      <w:pPr>
        <w:pStyle w:val="Standard"/>
      </w:pPr>
      <w:proofErr w:type="gramStart"/>
      <w:r>
        <w:rPr>
          <w:b/>
          <w:color w:val="0066CC"/>
        </w:rPr>
        <w:t>le</w:t>
      </w:r>
      <w:proofErr w:type="gramEnd"/>
      <w:r>
        <w:rPr>
          <w:b/>
          <w:color w:val="0066CC"/>
        </w:rPr>
        <w:t xml:space="preserve"> site :</w:t>
      </w:r>
      <w:r>
        <w:t xml:space="preserve"> jardins-du-nord.com</w:t>
      </w:r>
    </w:p>
    <w:p w:rsidR="003A519E" w:rsidRDefault="00414413">
      <w:pPr>
        <w:pStyle w:val="Standard"/>
      </w:pPr>
      <w:r>
        <w:rPr>
          <w:b/>
          <w:color w:val="0066CC"/>
        </w:rPr>
        <w:t xml:space="preserve">Le site partenaire : </w:t>
      </w:r>
      <w:r>
        <w:t>barlin.fr</w:t>
      </w:r>
    </w:p>
    <w:p w:rsidR="003A519E" w:rsidRDefault="00414413">
      <w:pPr>
        <w:pStyle w:val="Standard"/>
      </w:pPr>
      <w:r>
        <w:rPr>
          <w:b/>
          <w:color w:val="0066CC"/>
        </w:rPr>
        <w:t>Le forum :</w:t>
      </w:r>
      <w:r>
        <w:t xml:space="preserve"> jardins-du-nord.fr</w:t>
      </w:r>
    </w:p>
    <w:p w:rsidR="003A519E" w:rsidRDefault="00414413">
      <w:pPr>
        <w:pStyle w:val="Standard"/>
      </w:pPr>
      <w:r>
        <w:rPr>
          <w:b/>
          <w:color w:val="0066CC"/>
        </w:rPr>
        <w:t xml:space="preserve">Mon mail : </w:t>
      </w:r>
      <w:hyperlink r:id="rId6" w:history="1">
        <w:r>
          <w:rPr>
            <w:rStyle w:val="Lienhypertexte"/>
          </w:rPr>
          <w:t>weclawiak.philippe@jardins-du-nord.fr</w:t>
        </w:r>
      </w:hyperlink>
    </w:p>
    <w:p w:rsidR="003A519E" w:rsidRDefault="003A519E">
      <w:pPr>
        <w:pStyle w:val="Standard"/>
        <w:jc w:val="center"/>
      </w:pPr>
    </w:p>
    <w:p w:rsidR="003A519E" w:rsidRDefault="00414413">
      <w:pPr>
        <w:pStyle w:val="Standard"/>
        <w:jc w:val="center"/>
      </w:pPr>
      <w:r>
        <w:t>3, petit chemin d'Arras - 62620 Ruitz</w:t>
      </w:r>
    </w:p>
    <w:p w:rsidR="003A519E" w:rsidRDefault="00414413">
      <w:pPr>
        <w:pStyle w:val="Standard"/>
        <w:jc w:val="center"/>
      </w:pPr>
      <w:r>
        <w:t>weclawiak.philippe@jardi</w:t>
      </w:r>
      <w:r>
        <w:t>ns-du-nord.fr</w:t>
      </w:r>
    </w:p>
    <w:p w:rsidR="003A519E" w:rsidRDefault="00414413">
      <w:pPr>
        <w:pStyle w:val="Standard"/>
        <w:jc w:val="center"/>
      </w:pPr>
      <w:r>
        <w:t>06 03 80 55 90</w:t>
      </w:r>
    </w:p>
    <w:sectPr w:rsidR="003A519E" w:rsidSect="003A519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413" w:rsidRDefault="00414413" w:rsidP="003A519E">
      <w:r>
        <w:separator/>
      </w:r>
    </w:p>
  </w:endnote>
  <w:endnote w:type="continuationSeparator" w:id="0">
    <w:p w:rsidR="00414413" w:rsidRDefault="00414413" w:rsidP="003A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413" w:rsidRDefault="00414413" w:rsidP="003A519E">
      <w:r w:rsidRPr="003A519E">
        <w:rPr>
          <w:color w:val="000000"/>
        </w:rPr>
        <w:separator/>
      </w:r>
    </w:p>
  </w:footnote>
  <w:footnote w:type="continuationSeparator" w:id="0">
    <w:p w:rsidR="00414413" w:rsidRDefault="00414413" w:rsidP="003A51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A519E"/>
    <w:rsid w:val="000B1989"/>
    <w:rsid w:val="003A519E"/>
    <w:rsid w:val="0041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A519E"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3A519E"/>
    <w:pPr>
      <w:suppressAutoHyphens/>
    </w:pPr>
  </w:style>
  <w:style w:type="paragraph" w:customStyle="1" w:styleId="Heading">
    <w:name w:val="Heading"/>
    <w:basedOn w:val="Standard"/>
    <w:next w:val="Textbody"/>
    <w:rsid w:val="003A519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A519E"/>
    <w:pPr>
      <w:spacing w:after="120"/>
    </w:pPr>
  </w:style>
  <w:style w:type="paragraph" w:styleId="Liste">
    <w:name w:val="List"/>
    <w:basedOn w:val="Textbody"/>
    <w:rsid w:val="003A519E"/>
  </w:style>
  <w:style w:type="paragraph" w:customStyle="1" w:styleId="Caption">
    <w:name w:val="Caption"/>
    <w:basedOn w:val="Standard"/>
    <w:rsid w:val="003A51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A519E"/>
    <w:pPr>
      <w:suppressLineNumbers/>
    </w:pPr>
  </w:style>
  <w:style w:type="character" w:customStyle="1" w:styleId="Internetlink">
    <w:name w:val="Internet link"/>
    <w:rsid w:val="003A519E"/>
    <w:rPr>
      <w:color w:val="000080"/>
      <w:u w:val="single"/>
    </w:rPr>
  </w:style>
  <w:style w:type="character" w:customStyle="1" w:styleId="BulletSymbols">
    <w:name w:val="Bullet Symbols"/>
    <w:rsid w:val="003A519E"/>
    <w:rPr>
      <w:rFonts w:ascii="OpenSymbol" w:eastAsia="OpenSymbol" w:hAnsi="OpenSymbol" w:cs="OpenSymbol"/>
    </w:rPr>
  </w:style>
  <w:style w:type="character" w:styleId="Lienhypertexte">
    <w:name w:val="Hyperlink"/>
    <w:basedOn w:val="Policepardfaut"/>
    <w:rsid w:val="003A519E"/>
    <w:rPr>
      <w:color w:val="0000FF"/>
      <w:u w:val="single"/>
    </w:rPr>
  </w:style>
  <w:style w:type="character" w:customStyle="1" w:styleId="NumberingSymbols">
    <w:name w:val="Numbering Symbols"/>
    <w:rsid w:val="003A519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clawiak.philippe@jardins-du-nord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madame_confirmation_adh&#233;sion_et_avantages.odt/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401</Words>
  <Characters>2208</Characters>
  <Application>Microsoft Office Word</Application>
  <DocSecurity>0</DocSecurity>
  <Lines>18</Lines>
  <Paragraphs>5</Paragraphs>
  <ScaleCrop>false</ScaleCrop>
  <Company>Hewlett-Packard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 legrand</dc:creator>
  <cp:lastModifiedBy>Utilisateur</cp:lastModifiedBy>
  <cp:revision>2</cp:revision>
  <cp:lastPrinted>2015-05-28T23:10:00Z</cp:lastPrinted>
  <dcterms:created xsi:type="dcterms:W3CDTF">2015-11-09T16:24:00Z</dcterms:created>
  <dcterms:modified xsi:type="dcterms:W3CDTF">2015-11-09T16:24:00Z</dcterms:modified>
</cp:coreProperties>
</file>